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DC49779" w14:textId="54F80C6B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3144705B" w:rsidR="003E2032" w:rsidRPr="00536A81" w:rsidRDefault="00057005" w:rsidP="00536A81">
                            <w:pPr>
                              <w:jc w:val="center"/>
                            </w:pPr>
                            <w:r>
                              <w:t>436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3144705B" w:rsidR="003E2032" w:rsidRPr="00536A81" w:rsidRDefault="00057005" w:rsidP="00536A81">
                      <w:pPr>
                        <w:jc w:val="center"/>
                      </w:pPr>
                      <w:r>
                        <w:t>436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531E38AB" w:rsidR="003E2032" w:rsidRPr="00C06726" w:rsidRDefault="00057005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531E38AB" w:rsidR="003E2032" w:rsidRPr="00C06726" w:rsidRDefault="00057005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7834CF">
        <w:rPr>
          <w:rFonts w:ascii="Times New Roman" w:hAnsi="Times New Roman" w:cs="Times New Roman"/>
          <w:noProof/>
          <w:sz w:val="28"/>
          <w:szCs w:val="28"/>
        </w:rPr>
        <w:t xml:space="preserve">Ремонт дороги </w:t>
      </w:r>
      <w:r w:rsidR="000721D7">
        <w:rPr>
          <w:rFonts w:ascii="Times New Roman" w:hAnsi="Times New Roman" w:cs="Times New Roman"/>
          <w:noProof/>
          <w:sz w:val="28"/>
          <w:szCs w:val="28"/>
        </w:rPr>
        <w:t>ул. Лесная д. Ежи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bookmarkEnd w:id="0"/>
    <w:p w14:paraId="01885105" w14:textId="06897FFA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7C2A6B" w:rsidRPr="007C2A6B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</w:t>
      </w:r>
      <w:r w:rsidR="000721D7">
        <w:rPr>
          <w:szCs w:val="28"/>
        </w:rPr>
        <w:t>1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0721D7">
        <w:rPr>
          <w:szCs w:val="28"/>
        </w:rPr>
        <w:t>7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0E99B219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0721D7" w:rsidRPr="000721D7">
        <w:rPr>
          <w:szCs w:val="28"/>
        </w:rPr>
        <w:t>Ремонт дороги ул. Лесная д. Ежи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4858196E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0721D7">
        <w:rPr>
          <w:szCs w:val="28"/>
        </w:rPr>
        <w:t>деревни Ежи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4C09C38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0721D7">
        <w:rPr>
          <w:szCs w:val="28"/>
        </w:rPr>
        <w:t>5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0A44FCC1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</w:t>
      </w:r>
      <w:r w:rsidR="00AD072D">
        <w:rPr>
          <w:szCs w:val="28"/>
        </w:rPr>
        <w:lastRenderedPageBreak/>
        <w:t xml:space="preserve">муниципальный округ, </w:t>
      </w:r>
      <w:r w:rsidR="00987769">
        <w:rPr>
          <w:szCs w:val="28"/>
        </w:rPr>
        <w:t>деревня Ежи</w:t>
      </w:r>
      <w:r w:rsidR="00AD072D">
        <w:rPr>
          <w:szCs w:val="28"/>
        </w:rPr>
        <w:t xml:space="preserve">, улица </w:t>
      </w:r>
      <w:r w:rsidR="00987769">
        <w:rPr>
          <w:szCs w:val="28"/>
        </w:rPr>
        <w:t>Лесная</w:t>
      </w:r>
      <w:r>
        <w:rPr>
          <w:szCs w:val="28"/>
        </w:rPr>
        <w:t>;</w:t>
      </w:r>
    </w:p>
    <w:p w14:paraId="347BC336" w14:textId="5A1B151B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987769">
        <w:rPr>
          <w:szCs w:val="28"/>
        </w:rPr>
        <w:t>5</w:t>
      </w:r>
      <w:r w:rsidRPr="0059388D">
        <w:rPr>
          <w:szCs w:val="28"/>
        </w:rPr>
        <w:t xml:space="preserve">.00 час. до </w:t>
      </w:r>
      <w:r w:rsidR="00987769">
        <w:rPr>
          <w:szCs w:val="28"/>
        </w:rPr>
        <w:t>15.30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5CA18E3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0721D7" w:rsidRPr="000721D7">
        <w:rPr>
          <w:szCs w:val="28"/>
        </w:rPr>
        <w:t>Ремонт дороги ул. Лесная д. Ежи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601F5652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>территория проживания граждан в пределах группы жилых домов по улиц</w:t>
      </w:r>
      <w:r w:rsidR="00987769">
        <w:t>е</w:t>
      </w:r>
      <w:r w:rsidR="00EF3EB0" w:rsidRPr="00EF3EB0">
        <w:t xml:space="preserve"> </w:t>
      </w:r>
      <w:r w:rsidR="00987769">
        <w:t>Лесная деревни Ежи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36457E32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D222CB" w:rsidRPr="008A2563">
        <w:rPr>
          <w:szCs w:val="28"/>
        </w:rPr>
        <w:t>5</w:t>
      </w:r>
      <w:r w:rsidR="008A2563" w:rsidRPr="008A2563">
        <w:rPr>
          <w:szCs w:val="28"/>
        </w:rPr>
        <w:t>6</w:t>
      </w:r>
      <w:r w:rsidR="00E74DDB" w:rsidRPr="008A2563">
        <w:rPr>
          <w:szCs w:val="28"/>
        </w:rPr>
        <w:t xml:space="preserve"> человек</w:t>
      </w:r>
      <w:r w:rsidR="00790E48" w:rsidRPr="008A2563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51CEADC3" w:rsidR="00D222CB" w:rsidRDefault="00114F27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Киселева Елена Андреевна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098B2B2B" w:rsidR="00790E48" w:rsidRDefault="00114F27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Передернина</w:t>
      </w:r>
      <w:proofErr w:type="spellEnd"/>
      <w:r>
        <w:rPr>
          <w:szCs w:val="28"/>
        </w:rPr>
        <w:t xml:space="preserve"> Любовь Васильевна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B2D6D" w14:textId="77777777" w:rsidR="00272E5C" w:rsidRDefault="00272E5C" w:rsidP="00DA5614">
      <w:r>
        <w:separator/>
      </w:r>
    </w:p>
  </w:endnote>
  <w:endnote w:type="continuationSeparator" w:id="0">
    <w:p w14:paraId="690DC737" w14:textId="77777777" w:rsidR="00272E5C" w:rsidRDefault="00272E5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37AE36BE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057005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4D5BF" w14:textId="77777777" w:rsidR="00272E5C" w:rsidRDefault="00272E5C" w:rsidP="00DA5614">
      <w:r>
        <w:separator/>
      </w:r>
    </w:p>
  </w:footnote>
  <w:footnote w:type="continuationSeparator" w:id="0">
    <w:p w14:paraId="6828089A" w14:textId="77777777" w:rsidR="00272E5C" w:rsidRDefault="00272E5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57005"/>
    <w:rsid w:val="00062005"/>
    <w:rsid w:val="000721D7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4F27"/>
    <w:rsid w:val="00115FB2"/>
    <w:rsid w:val="00116CAD"/>
    <w:rsid w:val="00124BE0"/>
    <w:rsid w:val="00125D67"/>
    <w:rsid w:val="0012652F"/>
    <w:rsid w:val="00126A74"/>
    <w:rsid w:val="001306D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2E5C"/>
    <w:rsid w:val="0027615D"/>
    <w:rsid w:val="00276608"/>
    <w:rsid w:val="00277B3C"/>
    <w:rsid w:val="00290805"/>
    <w:rsid w:val="00292124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0BE4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12BF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6D28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34CF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2A6B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A2563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2675"/>
    <w:rsid w:val="00977626"/>
    <w:rsid w:val="009823F8"/>
    <w:rsid w:val="00984EA0"/>
    <w:rsid w:val="00987769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4E2F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14BF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5A1A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F105C-4731-4DE1-8706-4B45F337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2026-02-16T06:52:00Z</cp:lastPrinted>
  <dcterms:created xsi:type="dcterms:W3CDTF">2026-03-02T10:18:00Z</dcterms:created>
  <dcterms:modified xsi:type="dcterms:W3CDTF">2026-03-02T10:18:00Z</dcterms:modified>
</cp:coreProperties>
</file>